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6"/>
        <w:gridCol w:w="1689"/>
        <w:gridCol w:w="3251"/>
        <w:gridCol w:w="86"/>
        <w:gridCol w:w="1618"/>
        <w:gridCol w:w="2970"/>
      </w:tblGrid>
      <w:tr w:rsidR="00650259" w:rsidRPr="00846B76" w14:paraId="0534035B" w14:textId="77777777" w:rsidTr="002A7BB2">
        <w:tc>
          <w:tcPr>
            <w:tcW w:w="1331" w:type="pct"/>
            <w:gridSpan w:val="2"/>
            <w:vAlign w:val="bottom"/>
          </w:tcPr>
          <w:p w14:paraId="5BC9CFBA" w14:textId="48FE5C0F" w:rsidR="00650259" w:rsidRPr="007E0ED1" w:rsidRDefault="00D80B83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and Last Name</w:t>
            </w:r>
          </w:p>
        </w:tc>
        <w:tc>
          <w:tcPr>
            <w:tcW w:w="3669" w:type="pct"/>
            <w:gridSpan w:val="4"/>
            <w:tcBorders>
              <w:bottom w:val="single" w:sz="4" w:space="0" w:color="auto"/>
            </w:tcBorders>
            <w:vAlign w:val="bottom"/>
          </w:tcPr>
          <w:p w14:paraId="6832F027" w14:textId="601744EF" w:rsidR="00650259" w:rsidRPr="007E0ED1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BD3CE5" w:rsidRPr="00846B76" w14:paraId="2856894C" w14:textId="77777777" w:rsidTr="002A7BB2">
        <w:tc>
          <w:tcPr>
            <w:tcW w:w="1331" w:type="pct"/>
            <w:gridSpan w:val="2"/>
            <w:vAlign w:val="bottom"/>
          </w:tcPr>
          <w:p w14:paraId="287F4373" w14:textId="652B0B67" w:rsidR="00BD3CE5" w:rsidRDefault="00BD3CE5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Business or Trade Name</w:t>
            </w:r>
          </w:p>
        </w:tc>
        <w:tc>
          <w:tcPr>
            <w:tcW w:w="3669" w:type="pct"/>
            <w:gridSpan w:val="4"/>
            <w:tcBorders>
              <w:bottom w:val="single" w:sz="4" w:space="0" w:color="auto"/>
            </w:tcBorders>
            <w:vAlign w:val="bottom"/>
          </w:tcPr>
          <w:p w14:paraId="354B6460" w14:textId="77777777" w:rsidR="00BD3CE5" w:rsidRPr="007E0ED1" w:rsidRDefault="00BD3CE5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4BA1BF2D" w14:textId="77777777" w:rsidTr="002A7BB2">
        <w:sdt>
          <w:sdtPr>
            <w:rPr>
              <w:sz w:val="24"/>
              <w:szCs w:val="24"/>
            </w:rPr>
            <w:id w:val="572943512"/>
            <w:placeholder>
              <w:docPart w:val="491931C8028D4FB8BE0D2C575D212F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1" w:type="pct"/>
                <w:gridSpan w:val="2"/>
                <w:vAlign w:val="bottom"/>
              </w:tcPr>
              <w:p w14:paraId="3674FF89" w14:textId="77777777" w:rsidR="00650259" w:rsidRPr="007E0ED1" w:rsidRDefault="00346DE2" w:rsidP="00346DE2">
                <w:pPr>
                  <w:rPr>
                    <w:sz w:val="24"/>
                    <w:szCs w:val="24"/>
                  </w:rPr>
                </w:pPr>
                <w:r w:rsidRPr="007E0ED1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669" w:type="pct"/>
            <w:gridSpan w:val="4"/>
            <w:tcBorders>
              <w:bottom w:val="single" w:sz="4" w:space="0" w:color="auto"/>
            </w:tcBorders>
            <w:vAlign w:val="bottom"/>
          </w:tcPr>
          <w:p w14:paraId="417BF639" w14:textId="11D3028F" w:rsidR="00650259" w:rsidRPr="007E0ED1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054D4F37" w14:textId="77777777" w:rsidTr="002A7BB2">
        <w:sdt>
          <w:sdtPr>
            <w:rPr>
              <w:sz w:val="24"/>
              <w:szCs w:val="24"/>
            </w:rPr>
            <w:id w:val="-521243642"/>
            <w:placeholder>
              <w:docPart w:val="22E8C0B049D64DC88347900AF42E7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1" w:type="pct"/>
                <w:gridSpan w:val="2"/>
                <w:vAlign w:val="bottom"/>
              </w:tcPr>
              <w:p w14:paraId="172FEC5B" w14:textId="77777777" w:rsidR="00650259" w:rsidRPr="007E0ED1" w:rsidRDefault="00346DE2" w:rsidP="00346DE2">
                <w:pPr>
                  <w:rPr>
                    <w:sz w:val="24"/>
                    <w:szCs w:val="24"/>
                  </w:rPr>
                </w:pPr>
                <w:r w:rsidRPr="007E0ED1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669" w:type="pct"/>
            <w:gridSpan w:val="4"/>
            <w:tcBorders>
              <w:bottom w:val="single" w:sz="4" w:space="0" w:color="auto"/>
            </w:tcBorders>
            <w:vAlign w:val="bottom"/>
          </w:tcPr>
          <w:p w14:paraId="248B0BB8" w14:textId="6715F3D9" w:rsidR="00650259" w:rsidRPr="007E0ED1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4CB65204" w14:textId="77777777" w:rsidTr="002A7BB2">
        <w:sdt>
          <w:sdtPr>
            <w:rPr>
              <w:sz w:val="24"/>
              <w:szCs w:val="24"/>
            </w:rPr>
            <w:id w:val="83577009"/>
            <w:placeholder>
              <w:docPart w:val="6882A1BE959D4CC691B66246158949C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1" w:type="pct"/>
                <w:gridSpan w:val="2"/>
                <w:vAlign w:val="bottom"/>
              </w:tcPr>
              <w:p w14:paraId="01E49B65" w14:textId="77777777" w:rsidR="00650259" w:rsidRPr="007E0ED1" w:rsidRDefault="00346DE2" w:rsidP="00346DE2">
                <w:pPr>
                  <w:rPr>
                    <w:sz w:val="24"/>
                    <w:szCs w:val="24"/>
                  </w:rPr>
                </w:pPr>
                <w:r w:rsidRPr="007E0ED1">
                  <w:rPr>
                    <w:sz w:val="24"/>
                    <w:szCs w:val="24"/>
                  </w:rPr>
                  <w:t>Home Phone</w:t>
                </w:r>
              </w:p>
            </w:tc>
          </w:sdtContent>
        </w:sdt>
        <w:tc>
          <w:tcPr>
            <w:tcW w:w="1545" w:type="pct"/>
            <w:gridSpan w:val="2"/>
            <w:tcBorders>
              <w:bottom w:val="single" w:sz="4" w:space="0" w:color="auto"/>
            </w:tcBorders>
            <w:vAlign w:val="bottom"/>
          </w:tcPr>
          <w:p w14:paraId="3A2A1DD3" w14:textId="5038CC1C" w:rsidR="00650259" w:rsidRPr="007E0ED1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1DC9599C2C854544BD6E4EBF9A5356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49" w:type="pct"/>
                <w:vAlign w:val="bottom"/>
              </w:tcPr>
              <w:p w14:paraId="7CC700F7" w14:textId="77777777" w:rsidR="00650259" w:rsidRPr="007E0ED1" w:rsidRDefault="00346DE2" w:rsidP="00346DE2">
                <w:pPr>
                  <w:rPr>
                    <w:sz w:val="24"/>
                    <w:szCs w:val="24"/>
                  </w:rPr>
                </w:pPr>
                <w:r w:rsidRPr="007E0ED1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375" w:type="pct"/>
            <w:tcBorders>
              <w:bottom w:val="single" w:sz="4" w:space="0" w:color="auto"/>
            </w:tcBorders>
            <w:vAlign w:val="bottom"/>
          </w:tcPr>
          <w:p w14:paraId="797D085A" w14:textId="2DFB26D0" w:rsidR="00650259" w:rsidRPr="007E0ED1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754A5AE2" w14:textId="77777777" w:rsidTr="002A7BB2">
        <w:sdt>
          <w:sdtPr>
            <w:rPr>
              <w:sz w:val="24"/>
              <w:szCs w:val="24"/>
            </w:rPr>
            <w:id w:val="-965116832"/>
            <w:placeholder>
              <w:docPart w:val="9405D6E9791F4F53A944A316DF12C2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1" w:type="pct"/>
                <w:gridSpan w:val="2"/>
                <w:vAlign w:val="bottom"/>
              </w:tcPr>
              <w:p w14:paraId="09753DE5" w14:textId="77777777" w:rsidR="00650259" w:rsidRPr="007E0ED1" w:rsidRDefault="00346DE2" w:rsidP="00346DE2">
                <w:pPr>
                  <w:rPr>
                    <w:sz w:val="24"/>
                    <w:szCs w:val="24"/>
                  </w:rPr>
                </w:pPr>
                <w:r w:rsidRPr="007E0ED1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69" w:type="pct"/>
            <w:gridSpan w:val="4"/>
            <w:tcBorders>
              <w:bottom w:val="single" w:sz="4" w:space="0" w:color="auto"/>
            </w:tcBorders>
            <w:vAlign w:val="bottom"/>
          </w:tcPr>
          <w:p w14:paraId="71D436E1" w14:textId="170CCED5" w:rsidR="00650259" w:rsidRPr="007E0ED1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D85A7E" w:rsidRPr="00846B76" w14:paraId="7F6C3C13" w14:textId="77777777" w:rsidTr="002A7BB2">
        <w:tc>
          <w:tcPr>
            <w:tcW w:w="1331" w:type="pct"/>
            <w:gridSpan w:val="2"/>
            <w:vAlign w:val="bottom"/>
          </w:tcPr>
          <w:p w14:paraId="35A85A47" w14:textId="558A1447" w:rsidR="00D85A7E" w:rsidRDefault="00D85A7E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Business Facebook Page:</w:t>
            </w:r>
          </w:p>
        </w:tc>
        <w:tc>
          <w:tcPr>
            <w:tcW w:w="3669" w:type="pct"/>
            <w:gridSpan w:val="4"/>
            <w:tcBorders>
              <w:bottom w:val="single" w:sz="4" w:space="0" w:color="auto"/>
            </w:tcBorders>
            <w:vAlign w:val="bottom"/>
          </w:tcPr>
          <w:p w14:paraId="169C260B" w14:textId="77777777" w:rsidR="00D85A7E" w:rsidRPr="007E0ED1" w:rsidRDefault="00D85A7E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D85A7E" w:rsidRPr="00846B76" w14:paraId="439C1CD2" w14:textId="77777777" w:rsidTr="002A7BB2">
        <w:tc>
          <w:tcPr>
            <w:tcW w:w="1331" w:type="pct"/>
            <w:gridSpan w:val="2"/>
            <w:vAlign w:val="bottom"/>
          </w:tcPr>
          <w:p w14:paraId="0F51EDE3" w14:textId="78BE0EFB" w:rsidR="00D85A7E" w:rsidRDefault="00D85A7E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Business Instagram Page:</w:t>
            </w:r>
          </w:p>
        </w:tc>
        <w:tc>
          <w:tcPr>
            <w:tcW w:w="3669" w:type="pct"/>
            <w:gridSpan w:val="4"/>
            <w:tcBorders>
              <w:bottom w:val="single" w:sz="4" w:space="0" w:color="auto"/>
            </w:tcBorders>
            <w:vAlign w:val="bottom"/>
          </w:tcPr>
          <w:p w14:paraId="551FE4DF" w14:textId="77777777" w:rsidR="00D85A7E" w:rsidRPr="007E0ED1" w:rsidRDefault="00D85A7E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109E20D4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08D87C3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4042AFE6" w14:textId="77777777" w:rsidTr="00346DE2">
        <w:tc>
          <w:tcPr>
            <w:tcW w:w="5000" w:type="pct"/>
            <w:gridSpan w:val="6"/>
            <w:vAlign w:val="bottom"/>
          </w:tcPr>
          <w:p w14:paraId="1D5E2874" w14:textId="153AFE00" w:rsidR="00346DE2" w:rsidRPr="007E0ED1" w:rsidRDefault="002A7BB2" w:rsidP="001C4A3D">
            <w:pPr>
              <w:spacing w:before="240"/>
              <w:rPr>
                <w:sz w:val="24"/>
                <w:szCs w:val="24"/>
              </w:rPr>
            </w:pPr>
            <w:r w:rsidRPr="007E0ED1">
              <w:rPr>
                <w:sz w:val="24"/>
                <w:szCs w:val="24"/>
              </w:rPr>
              <w:t>Please check all that apply:</w:t>
            </w:r>
          </w:p>
        </w:tc>
      </w:tr>
      <w:tr w:rsidR="00346DE2" w:rsidRPr="00846B76" w14:paraId="1894312A" w14:textId="77777777" w:rsidTr="00BD3CE5">
        <w:tc>
          <w:tcPr>
            <w:tcW w:w="549" w:type="pct"/>
          </w:tcPr>
          <w:p w14:paraId="5962E883" w14:textId="6C34778C" w:rsidR="00346DE2" w:rsidRPr="00346DE2" w:rsidRDefault="00BD3CE5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427EE140" w14:textId="08F23664" w:rsidR="00346DE2" w:rsidRPr="007E0ED1" w:rsidRDefault="002A7BB2" w:rsidP="00346DE2">
            <w:pPr>
              <w:rPr>
                <w:sz w:val="24"/>
                <w:szCs w:val="24"/>
              </w:rPr>
            </w:pPr>
            <w:r w:rsidRPr="007E0ED1">
              <w:rPr>
                <w:sz w:val="24"/>
                <w:szCs w:val="24"/>
              </w:rPr>
              <w:t xml:space="preserve">I want to be a vendor at the </w:t>
            </w:r>
            <w:r w:rsidR="00AD44E8">
              <w:rPr>
                <w:sz w:val="24"/>
                <w:szCs w:val="24"/>
              </w:rPr>
              <w:t>Holiday</w:t>
            </w:r>
            <w:r w:rsidRPr="007E0ED1">
              <w:rPr>
                <w:sz w:val="24"/>
                <w:szCs w:val="24"/>
              </w:rPr>
              <w:t xml:space="preserve"> Market event on </w:t>
            </w:r>
            <w:r w:rsidR="00AD44E8">
              <w:rPr>
                <w:sz w:val="24"/>
                <w:szCs w:val="24"/>
              </w:rPr>
              <w:t xml:space="preserve">December </w:t>
            </w:r>
            <w:r w:rsidR="005D2C9C">
              <w:rPr>
                <w:sz w:val="24"/>
                <w:szCs w:val="24"/>
              </w:rPr>
              <w:t>16</w:t>
            </w:r>
            <w:r w:rsidR="00423FDF">
              <w:rPr>
                <w:sz w:val="24"/>
                <w:szCs w:val="24"/>
              </w:rPr>
              <w:t xml:space="preserve">, </w:t>
            </w:r>
            <w:r w:rsidRPr="007E0ED1">
              <w:rPr>
                <w:sz w:val="24"/>
                <w:szCs w:val="24"/>
              </w:rPr>
              <w:t>2023.</w:t>
            </w:r>
          </w:p>
        </w:tc>
      </w:tr>
      <w:tr w:rsidR="00346DE2" w:rsidRPr="00846B76" w14:paraId="2D41F25D" w14:textId="77777777" w:rsidTr="00BD3CE5">
        <w:tc>
          <w:tcPr>
            <w:tcW w:w="549" w:type="pct"/>
          </w:tcPr>
          <w:p w14:paraId="082ED4B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07A3AD74" w14:textId="1CD9DC8C" w:rsidR="00346DE2" w:rsidRPr="007E0ED1" w:rsidRDefault="002A7BB2" w:rsidP="00346DE2">
            <w:pPr>
              <w:rPr>
                <w:sz w:val="24"/>
                <w:szCs w:val="24"/>
              </w:rPr>
            </w:pPr>
            <w:r w:rsidRPr="007E0ED1">
              <w:rPr>
                <w:sz w:val="24"/>
                <w:szCs w:val="24"/>
              </w:rPr>
              <w:t xml:space="preserve">I will be selling </w:t>
            </w:r>
            <w:r w:rsidR="000A3897">
              <w:rPr>
                <w:sz w:val="24"/>
                <w:szCs w:val="24"/>
              </w:rPr>
              <w:t>____________________________________________________</w:t>
            </w:r>
            <w:proofErr w:type="gramStart"/>
            <w:r w:rsidR="000A3897">
              <w:rPr>
                <w:sz w:val="24"/>
                <w:szCs w:val="24"/>
              </w:rPr>
              <w:t>_(</w:t>
            </w:r>
            <w:proofErr w:type="gramEnd"/>
            <w:r w:rsidR="000A3897">
              <w:rPr>
                <w:sz w:val="24"/>
                <w:szCs w:val="24"/>
              </w:rPr>
              <w:t>please list).</w:t>
            </w:r>
          </w:p>
        </w:tc>
      </w:tr>
      <w:tr w:rsidR="000A3897" w:rsidRPr="00846B76" w14:paraId="134A1D46" w14:textId="77777777" w:rsidTr="00BD3CE5">
        <w:tc>
          <w:tcPr>
            <w:tcW w:w="549" w:type="pct"/>
          </w:tcPr>
          <w:p w14:paraId="5853C023" w14:textId="5A8AF7DB" w:rsidR="000A3897" w:rsidRPr="00346DE2" w:rsidRDefault="000A3897" w:rsidP="000A3897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1FFEF6AD" w14:textId="205383FF" w:rsidR="000A3897" w:rsidRPr="007E0ED1" w:rsidRDefault="000A3897" w:rsidP="000A3897">
            <w:pPr>
              <w:rPr>
                <w:sz w:val="24"/>
                <w:szCs w:val="24"/>
              </w:rPr>
            </w:pPr>
            <w:r w:rsidRPr="007E0ED1">
              <w:rPr>
                <w:sz w:val="24"/>
                <w:szCs w:val="24"/>
              </w:rPr>
              <w:t>I would like to donate a door prize for the event.</w:t>
            </w:r>
          </w:p>
        </w:tc>
      </w:tr>
      <w:tr w:rsidR="000A3897" w:rsidRPr="00846B76" w14:paraId="64446143" w14:textId="77777777" w:rsidTr="000A3897">
        <w:tc>
          <w:tcPr>
            <w:tcW w:w="549" w:type="pct"/>
          </w:tcPr>
          <w:p w14:paraId="19F673B7" w14:textId="57861652" w:rsidR="000A3897" w:rsidRPr="00CD33C4" w:rsidRDefault="000A3897" w:rsidP="000A3897">
            <w:pPr>
              <w:spacing w:before="120"/>
              <w:ind w:left="432"/>
              <w:rPr>
                <w:sz w:val="24"/>
                <w:szCs w:val="24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287" w:type="pct"/>
            <w:gridSpan w:val="2"/>
            <w:vAlign w:val="bottom"/>
          </w:tcPr>
          <w:p w14:paraId="1EC1FAD1" w14:textId="1B35433A" w:rsidR="000A3897" w:rsidRPr="00CD33C4" w:rsidRDefault="000A3897" w:rsidP="000A3897">
            <w:pPr>
              <w:rPr>
                <w:sz w:val="24"/>
                <w:szCs w:val="24"/>
              </w:rPr>
            </w:pPr>
            <w:r w:rsidRPr="007E0ED1">
              <w:rPr>
                <w:sz w:val="24"/>
                <w:szCs w:val="24"/>
              </w:rPr>
              <w:t>I will be selling food that is handmade by me and have appropriate licenses and permits to do so</w:t>
            </w:r>
            <w:r>
              <w:rPr>
                <w:sz w:val="24"/>
                <w:szCs w:val="24"/>
              </w:rPr>
              <w:t xml:space="preserve"> from the Health Department and other authorities.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2164" w:type="pct"/>
            <w:gridSpan w:val="3"/>
            <w:vAlign w:val="bottom"/>
          </w:tcPr>
          <w:p w14:paraId="07A654F8" w14:textId="333BF05A" w:rsidR="000A3897" w:rsidRPr="00BD3CE5" w:rsidRDefault="000A3897" w:rsidP="000A3897">
            <w:pPr>
              <w:spacing w:before="120"/>
              <w:rPr>
                <w:sz w:val="24"/>
                <w:szCs w:val="24"/>
              </w:rPr>
            </w:pPr>
            <w:r w:rsidRPr="00BD3CE5">
              <w:rPr>
                <w:sz w:val="24"/>
                <w:szCs w:val="24"/>
              </w:rPr>
              <w:sym w:font="Wingdings 2" w:char="F0A3"/>
            </w:r>
            <w:r w:rsidRPr="00BD3CE5">
              <w:rPr>
                <w:sz w:val="24"/>
                <w:szCs w:val="24"/>
              </w:rPr>
              <w:t xml:space="preserve"> FOOD TRUCK</w:t>
            </w:r>
          </w:p>
          <w:p w14:paraId="0852D13B" w14:textId="77777777" w:rsidR="000A3897" w:rsidRPr="00BD3CE5" w:rsidRDefault="000A3897" w:rsidP="000A3897">
            <w:pPr>
              <w:spacing w:before="120"/>
              <w:rPr>
                <w:sz w:val="24"/>
                <w:szCs w:val="24"/>
              </w:rPr>
            </w:pPr>
            <w:r w:rsidRPr="00BD3CE5">
              <w:rPr>
                <w:sz w:val="24"/>
                <w:szCs w:val="24"/>
              </w:rPr>
              <w:sym w:font="Wingdings 2" w:char="F0A3"/>
            </w:r>
            <w:r w:rsidRPr="00BD3CE5">
              <w:rPr>
                <w:sz w:val="24"/>
                <w:szCs w:val="24"/>
              </w:rPr>
              <w:t xml:space="preserve"> FOOD TRAILER</w:t>
            </w:r>
          </w:p>
          <w:p w14:paraId="12BFD468" w14:textId="59324897" w:rsidR="000A3897" w:rsidRPr="00CD33C4" w:rsidRDefault="000A3897" w:rsidP="000A3897">
            <w:pPr>
              <w:spacing w:before="120"/>
              <w:rPr>
                <w:sz w:val="24"/>
                <w:szCs w:val="24"/>
              </w:rPr>
            </w:pPr>
            <w:r w:rsidRPr="00BD3CE5">
              <w:rPr>
                <w:sz w:val="24"/>
                <w:szCs w:val="24"/>
              </w:rPr>
              <w:sym w:font="Wingdings 2" w:char="F0A3"/>
            </w:r>
            <w:r w:rsidRPr="00BD3CE5">
              <w:rPr>
                <w:sz w:val="24"/>
                <w:szCs w:val="24"/>
              </w:rPr>
              <w:t xml:space="preserve"> FOOD BOOTH/TENT</w:t>
            </w:r>
          </w:p>
        </w:tc>
      </w:tr>
      <w:tr w:rsidR="000A3897" w:rsidRPr="00846B76" w14:paraId="2FABD499" w14:textId="77777777" w:rsidTr="000A3897">
        <w:tc>
          <w:tcPr>
            <w:tcW w:w="549" w:type="pct"/>
          </w:tcPr>
          <w:p w14:paraId="77004379" w14:textId="0635EDBE" w:rsidR="000A3897" w:rsidRPr="00CF7AEA" w:rsidRDefault="000A3897" w:rsidP="000A3897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51" w:type="pct"/>
            <w:gridSpan w:val="5"/>
            <w:vAlign w:val="bottom"/>
          </w:tcPr>
          <w:p w14:paraId="3011A320" w14:textId="7D1F3D8A" w:rsidR="000A3897" w:rsidRPr="00BD3CE5" w:rsidRDefault="000A3897" w:rsidP="00D80B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understand that only one vendor is allowed per booth (no sharing of booth spaces by multiple vendors, multiple businesses, no piggy backing, etc.)   I understand that I am responsible for making sure that I have any required business license or permit and for collecting and paying any required sales tax on items I sell and that</w:t>
            </w:r>
            <w:r w:rsidR="00D80B83">
              <w:rPr>
                <w:sz w:val="24"/>
                <w:szCs w:val="24"/>
              </w:rPr>
              <w:t xml:space="preserve"> Dothan Mercantile doesn’t provide legal or tax advice.  I agree to hold Dothan Mercantile harmless from any responsibility or liability </w:t>
            </w:r>
            <w:proofErr w:type="gramStart"/>
            <w:r w:rsidR="00D80B83">
              <w:rPr>
                <w:sz w:val="24"/>
                <w:szCs w:val="24"/>
              </w:rPr>
              <w:t>with regard to</w:t>
            </w:r>
            <w:proofErr w:type="gramEnd"/>
            <w:r w:rsidR="00D80B83">
              <w:rPr>
                <w:sz w:val="24"/>
                <w:szCs w:val="24"/>
              </w:rPr>
              <w:t xml:space="preserve"> my participation in this event.          </w:t>
            </w:r>
            <w:r w:rsidRPr="000A3897">
              <w:rPr>
                <w:b/>
                <w:bCs/>
                <w:color w:val="FF0000"/>
                <w:sz w:val="24"/>
                <w:szCs w:val="24"/>
              </w:rPr>
              <w:t>YOU MUST</w:t>
            </w:r>
            <w:r w:rsidR="00D80B83">
              <w:rPr>
                <w:b/>
                <w:bCs/>
                <w:color w:val="FF0000"/>
                <w:sz w:val="24"/>
                <w:szCs w:val="24"/>
              </w:rPr>
              <w:t xml:space="preserve"> CHECK AND</w:t>
            </w:r>
            <w:r w:rsidRPr="000A3897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D80B83">
              <w:rPr>
                <w:b/>
                <w:bCs/>
                <w:color w:val="FF0000"/>
                <w:sz w:val="24"/>
                <w:szCs w:val="24"/>
              </w:rPr>
              <w:t>INITIAL</w:t>
            </w:r>
            <w:r w:rsidRPr="000A3897">
              <w:rPr>
                <w:b/>
                <w:bCs/>
                <w:color w:val="FF0000"/>
                <w:sz w:val="24"/>
                <w:szCs w:val="24"/>
              </w:rPr>
              <w:t xml:space="preserve"> THIS BOX.</w:t>
            </w:r>
          </w:p>
        </w:tc>
      </w:tr>
    </w:tbl>
    <w:p w14:paraId="5ADB15BF" w14:textId="171F4D78" w:rsidR="00CE6104" w:rsidRPr="00E677FE" w:rsidRDefault="00CE6104" w:rsidP="00D85A7E">
      <w:pPr>
        <w:spacing w:after="0"/>
        <w:rPr>
          <w:sz w:val="16"/>
          <w:szCs w:val="16"/>
        </w:rPr>
      </w:pPr>
    </w:p>
    <w:sectPr w:rsidR="00CE6104" w:rsidRPr="00E677FE" w:rsidSect="00703287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06CD2" w14:textId="77777777" w:rsidR="00CA7DD7" w:rsidRDefault="00CA7DD7" w:rsidP="00650259">
      <w:pPr>
        <w:spacing w:after="0" w:line="240" w:lineRule="auto"/>
      </w:pPr>
      <w:r>
        <w:separator/>
      </w:r>
    </w:p>
  </w:endnote>
  <w:endnote w:type="continuationSeparator" w:id="0">
    <w:p w14:paraId="7DA01B78" w14:textId="77777777" w:rsidR="00CA7DD7" w:rsidRDefault="00CA7DD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C01FDA-F296-425C-8636-3C2FDFDD4F98}"/>
    <w:embedBold r:id="rId2" w:fontKey="{E16D5D31-A70D-45B5-81F8-B269F9CBB9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BE760BF-8D20-484C-B2D3-EAAD2AE80BAF}"/>
    <w:embedBold r:id="rId4" w:fontKey="{603AFE05-6601-4FC8-BB08-F90AAD613E4C}"/>
    <w:embedItalic r:id="rId5" w:fontKey="{83A7064A-09B1-42BF-9B55-49FE5624EE5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EF93427-6F9C-4592-9DCB-81D6E762E15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F031B88-94D1-4D27-808C-435C7A2BF1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447EEDD-BD40-4B70-A56D-7D2345BDAB5B}"/>
    <w:embedBold r:id="rId9" w:fontKey="{EBD82A37-EE94-40FB-A80E-177F0ED97E77}"/>
  </w:font>
  <w:font w:name="Amasis MT Pro Light">
    <w:charset w:val="00"/>
    <w:family w:val="roman"/>
    <w:pitch w:val="variable"/>
    <w:sig w:usb0="A00000AF" w:usb1="4000205B" w:usb2="00000000" w:usb3="00000000" w:csb0="00000093" w:csb1="00000000"/>
    <w:embedBold r:id="rId10" w:fontKey="{2AD64F67-80AC-4583-A95B-FBAEF74406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922"/>
      <w:gridCol w:w="2715"/>
      <w:gridCol w:w="5163"/>
    </w:tblGrid>
    <w:tr w:rsidR="00666E7F" w:rsidRPr="002462F3" w14:paraId="1B0163A0" w14:textId="77777777" w:rsidTr="00EC6398">
      <w:trPr>
        <w:trHeight w:val="2880"/>
      </w:trPr>
      <w:tc>
        <w:tcPr>
          <w:tcW w:w="2430" w:type="dxa"/>
          <w:vAlign w:val="center"/>
        </w:tcPr>
        <w:p w14:paraId="349B3606" w14:textId="77777777" w:rsidR="00666E7F" w:rsidRDefault="00666E7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Dothan Mercantile</w:t>
          </w:r>
        </w:p>
        <w:p w14:paraId="1A6E8CFD" w14:textId="77777777" w:rsidR="00666E7F" w:rsidRDefault="00666E7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1524 South Oates Street</w:t>
          </w:r>
        </w:p>
        <w:p w14:paraId="44413864" w14:textId="77777777" w:rsidR="00666E7F" w:rsidRDefault="00666E7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Dothan, Alabama 36301</w:t>
          </w:r>
        </w:p>
        <w:p w14:paraId="07753737" w14:textId="77777777" w:rsidR="00666E7F" w:rsidRDefault="00666E7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(334) 446-0749</w:t>
          </w:r>
        </w:p>
        <w:p w14:paraId="31808CD2" w14:textId="2406AC01" w:rsidR="00666E7F" w:rsidRDefault="00AA6FEE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hyperlink r:id="rId1" w:history="1">
            <w:r w:rsidR="00666E7F" w:rsidRPr="00A64608">
              <w:rPr>
                <w:rStyle w:val="Hyperlink"/>
                <w:sz w:val="18"/>
                <w:szCs w:val="24"/>
              </w:rPr>
              <w:t>Fromdothan@gmail.com</w:t>
            </w:r>
          </w:hyperlink>
        </w:p>
        <w:p w14:paraId="00DD0E92" w14:textId="77777777" w:rsidR="00666E7F" w:rsidRDefault="00666E7F" w:rsidP="00666E7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Rochelle L. Talton – </w:t>
          </w:r>
          <w:proofErr w:type="gramStart"/>
          <w:r>
            <w:rPr>
              <w:sz w:val="18"/>
              <w:szCs w:val="24"/>
            </w:rPr>
            <w:t>Owner(</w:t>
          </w:r>
          <w:proofErr w:type="gramEnd"/>
          <w:r>
            <w:rPr>
              <w:sz w:val="18"/>
              <w:szCs w:val="24"/>
            </w:rPr>
            <w:t>334) 718-6784 Cell</w:t>
          </w:r>
        </w:p>
        <w:p w14:paraId="3B84A066" w14:textId="77777777" w:rsidR="00666E7F" w:rsidRDefault="00AA6FEE" w:rsidP="00666E7F">
          <w:pPr>
            <w:tabs>
              <w:tab w:val="center" w:pos="4680"/>
              <w:tab w:val="right" w:pos="9810"/>
            </w:tabs>
            <w:spacing w:after="0" w:line="240" w:lineRule="auto"/>
            <w:rPr>
              <w:rStyle w:val="Hyperlink"/>
              <w:sz w:val="18"/>
              <w:szCs w:val="24"/>
            </w:rPr>
          </w:pPr>
          <w:hyperlink r:id="rId2" w:history="1">
            <w:r w:rsidR="00666E7F" w:rsidRPr="003460ED">
              <w:rPr>
                <w:rStyle w:val="Hyperlink"/>
                <w:sz w:val="18"/>
                <w:szCs w:val="24"/>
              </w:rPr>
              <w:t>fromdothan@gmail.com</w:t>
            </w:r>
          </w:hyperlink>
        </w:p>
        <w:p w14:paraId="6A0A4D15" w14:textId="77777777" w:rsidR="00666E7F" w:rsidRDefault="00666E7F" w:rsidP="00666E7F">
          <w:pPr>
            <w:tabs>
              <w:tab w:val="center" w:pos="4680"/>
              <w:tab w:val="right" w:pos="9810"/>
            </w:tabs>
            <w:spacing w:after="0" w:line="240" w:lineRule="auto"/>
            <w:rPr>
              <w:rStyle w:val="Hyperlink"/>
              <w:sz w:val="18"/>
              <w:szCs w:val="24"/>
            </w:rPr>
          </w:pPr>
        </w:p>
        <w:p w14:paraId="283C16BE" w14:textId="77777777" w:rsidR="00666E7F" w:rsidRDefault="00666E7F" w:rsidP="00666E7F">
          <w:pPr>
            <w:tabs>
              <w:tab w:val="center" w:pos="4680"/>
              <w:tab w:val="right" w:pos="9810"/>
            </w:tabs>
            <w:spacing w:after="0" w:line="240" w:lineRule="auto"/>
            <w:rPr>
              <w:rStyle w:val="Hyperlink"/>
              <w:rFonts w:ascii="Amasis MT Pro Light" w:hAnsi="Amasis MT Pro Light"/>
              <w:b/>
              <w:bCs/>
              <w:color w:val="auto"/>
              <w:sz w:val="20"/>
              <w:szCs w:val="20"/>
              <w:u w:val="none"/>
            </w:rPr>
          </w:pPr>
          <w:r>
            <w:rPr>
              <w:rStyle w:val="Hyperlink"/>
              <w:rFonts w:ascii="Amasis MT Pro Light" w:hAnsi="Amasis MT Pro Light"/>
              <w:b/>
              <w:bCs/>
              <w:color w:val="auto"/>
              <w:sz w:val="20"/>
              <w:szCs w:val="20"/>
              <w:u w:val="none"/>
            </w:rPr>
            <w:t xml:space="preserve">Store </w:t>
          </w:r>
          <w:proofErr w:type="gramStart"/>
          <w:r>
            <w:rPr>
              <w:rStyle w:val="Hyperlink"/>
              <w:rFonts w:ascii="Amasis MT Pro Light" w:hAnsi="Amasis MT Pro Light"/>
              <w:b/>
              <w:bCs/>
              <w:color w:val="auto"/>
              <w:sz w:val="20"/>
              <w:szCs w:val="20"/>
              <w:u w:val="none"/>
            </w:rPr>
            <w:t>Will  Complete</w:t>
          </w:r>
          <w:proofErr w:type="gramEnd"/>
          <w:r>
            <w:rPr>
              <w:rStyle w:val="Hyperlink"/>
              <w:rFonts w:ascii="Amasis MT Pro Light" w:hAnsi="Amasis MT Pro Light"/>
              <w:b/>
              <w:bCs/>
              <w:color w:val="auto"/>
              <w:sz w:val="20"/>
              <w:szCs w:val="20"/>
              <w:u w:val="none"/>
            </w:rPr>
            <w:t xml:space="preserve"> This Section:</w:t>
          </w:r>
        </w:p>
        <w:p w14:paraId="5DC4E812" w14:textId="24413105" w:rsidR="00666E7F" w:rsidRDefault="00666E7F" w:rsidP="00666E7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986373">
            <w:rPr>
              <w:rStyle w:val="Hyperlink"/>
              <w:rFonts w:ascii="Amasis MT Pro Light" w:hAnsi="Amasis MT Pro Light"/>
              <w:b/>
              <w:bCs/>
              <w:color w:val="auto"/>
              <w:sz w:val="20"/>
              <w:szCs w:val="20"/>
              <w:u w:val="none"/>
            </w:rPr>
            <w:t>Payment</w:t>
          </w:r>
          <w:r>
            <w:rPr>
              <w:rStyle w:val="Hyperlink"/>
              <w:rFonts w:ascii="Amasis MT Pro Light" w:hAnsi="Amasis MT Pro Light"/>
              <w:b/>
              <w:bCs/>
              <w:color w:val="auto"/>
              <w:sz w:val="20"/>
              <w:szCs w:val="20"/>
              <w:u w:val="none"/>
            </w:rPr>
            <w:t xml:space="preserve"> Info:  ___________________________</w:t>
          </w:r>
        </w:p>
      </w:tc>
      <w:tc>
        <w:tcPr>
          <w:tcW w:w="2430" w:type="dxa"/>
          <w:vAlign w:val="center"/>
        </w:tcPr>
        <w:p w14:paraId="3671804D" w14:textId="6E169D81" w:rsidR="00666E7F" w:rsidRPr="002462F3" w:rsidRDefault="00666E7F" w:rsidP="0070328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4A55A04" wp14:editId="31AE5785">
                <wp:extent cx="1586883" cy="1552353"/>
                <wp:effectExtent l="0" t="0" r="0" b="0"/>
                <wp:docPr id="1" name="Picture 1" descr="Qr cod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Qr code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846" cy="1569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0" w:type="dxa"/>
          <w:vAlign w:val="center"/>
        </w:tcPr>
        <w:p w14:paraId="2EAF878A" w14:textId="075FA2D8" w:rsidR="00666E7F" w:rsidRDefault="00666E7F" w:rsidP="002A7BB2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sz w:val="18"/>
              <w:szCs w:val="24"/>
            </w:rPr>
            <w:t>Fees and Payment Information</w:t>
          </w:r>
        </w:p>
        <w:p w14:paraId="6D5C195E" w14:textId="77777777" w:rsidR="00666E7F" w:rsidRDefault="00666E7F" w:rsidP="002A7BB2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  <w:p w14:paraId="5E9BDC56" w14:textId="77777777" w:rsidR="0081589B" w:rsidRDefault="0081589B" w:rsidP="0044442C">
          <w:pPr>
            <w:pStyle w:val="font9"/>
            <w:spacing w:before="0" w:beforeAutospacing="0" w:after="0" w:afterAutospacing="0"/>
            <w:jc w:val="both"/>
            <w:rPr>
              <w:sz w:val="16"/>
              <w:szCs w:val="16"/>
            </w:rPr>
          </w:pPr>
          <w:r w:rsidRPr="0081589B">
            <w:rPr>
              <w:sz w:val="16"/>
              <w:szCs w:val="16"/>
            </w:rPr>
            <w:t>Food Vendors:  $40 (Booth Space 10'x10', No Electric)</w:t>
          </w:r>
        </w:p>
        <w:p w14:paraId="0519AF84" w14:textId="25F9B0B3" w:rsidR="0081589B" w:rsidRPr="0081589B" w:rsidRDefault="0081589B" w:rsidP="0044442C">
          <w:pPr>
            <w:pStyle w:val="font9"/>
            <w:spacing w:before="0" w:beforeAutospacing="0" w:after="0" w:afterAutospacing="0"/>
            <w:jc w:val="both"/>
            <w:rPr>
              <w:sz w:val="16"/>
              <w:szCs w:val="16"/>
            </w:rPr>
          </w:pPr>
          <w:r w:rsidRPr="0081589B">
            <w:rPr>
              <w:sz w:val="16"/>
              <w:szCs w:val="16"/>
            </w:rPr>
            <w:t>Food Vendors: $</w:t>
          </w:r>
          <w:r w:rsidR="007A06DC">
            <w:rPr>
              <w:sz w:val="16"/>
              <w:szCs w:val="16"/>
            </w:rPr>
            <w:t xml:space="preserve">40 </w:t>
          </w:r>
          <w:r w:rsidRPr="0081589B">
            <w:rPr>
              <w:sz w:val="16"/>
              <w:szCs w:val="16"/>
            </w:rPr>
            <w:t>(Food Trucks or Food Trailers, No Electric; must be able to detach and move towing vehicles!)</w:t>
          </w:r>
        </w:p>
        <w:p w14:paraId="4DBDA3D6" w14:textId="77777777" w:rsidR="0081589B" w:rsidRPr="0081589B" w:rsidRDefault="0081589B" w:rsidP="0044442C">
          <w:pPr>
            <w:pStyle w:val="font9"/>
            <w:spacing w:before="0" w:beforeAutospacing="0" w:after="0" w:afterAutospacing="0"/>
            <w:jc w:val="both"/>
            <w:rPr>
              <w:sz w:val="16"/>
              <w:szCs w:val="16"/>
            </w:rPr>
          </w:pPr>
          <w:r w:rsidRPr="0081589B">
            <w:rPr>
              <w:sz w:val="16"/>
              <w:szCs w:val="16"/>
            </w:rPr>
            <w:t>Other Vendors (No Food Products, Booth Space 10'x10', no electric):  $40</w:t>
          </w:r>
        </w:p>
        <w:p w14:paraId="1253CB31" w14:textId="07357FE7" w:rsidR="00E84F86" w:rsidRPr="0081589B" w:rsidRDefault="00E84F86" w:rsidP="002A7BB2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6"/>
              <w:szCs w:val="16"/>
            </w:rPr>
          </w:pPr>
        </w:p>
        <w:p w14:paraId="64AAC3AA" w14:textId="77777777" w:rsidR="00666E7F" w:rsidRDefault="00666E7F" w:rsidP="002A7BB2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  <w:p w14:paraId="728F566D" w14:textId="77777777" w:rsidR="00997BCE" w:rsidRDefault="00666E7F" w:rsidP="00997BCE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All payments should be made in person or online under “SHOP” at the </w:t>
          </w:r>
          <w:hyperlink r:id="rId4" w:history="1">
            <w:r w:rsidRPr="00A64608">
              <w:rPr>
                <w:rStyle w:val="Hyperlink"/>
                <w:sz w:val="18"/>
                <w:szCs w:val="24"/>
              </w:rPr>
              <w:t>www.dothanmercantile.com</w:t>
            </w:r>
          </w:hyperlink>
          <w:r>
            <w:rPr>
              <w:sz w:val="18"/>
              <w:szCs w:val="24"/>
            </w:rPr>
            <w:t xml:space="preserve"> website or via Venmo.</w:t>
          </w:r>
        </w:p>
        <w:p w14:paraId="3B53DAE5" w14:textId="467222C1" w:rsidR="00666E7F" w:rsidRPr="002462F3" w:rsidRDefault="00666E7F" w:rsidP="00997BCE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1F57C233" w14:textId="77777777" w:rsidR="00731F26" w:rsidRDefault="00731F26" w:rsidP="00EA38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2BBF4" w14:textId="77777777" w:rsidR="00CA7DD7" w:rsidRDefault="00CA7DD7" w:rsidP="00650259">
      <w:pPr>
        <w:spacing w:after="0" w:line="240" w:lineRule="auto"/>
      </w:pPr>
      <w:r>
        <w:separator/>
      </w:r>
    </w:p>
  </w:footnote>
  <w:footnote w:type="continuationSeparator" w:id="0">
    <w:p w14:paraId="21954E0B" w14:textId="77777777" w:rsidR="00CA7DD7" w:rsidRDefault="00CA7DD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27" w:type="dxa"/>
      <w:tblLook w:val="04A0" w:firstRow="1" w:lastRow="0" w:firstColumn="1" w:lastColumn="0" w:noHBand="0" w:noVBand="1"/>
    </w:tblPr>
    <w:tblGrid>
      <w:gridCol w:w="1592"/>
      <w:gridCol w:w="9435"/>
    </w:tblGrid>
    <w:tr w:rsidR="002A7BB2" w:rsidRPr="002A7BB2" w14:paraId="10DCFCCE" w14:textId="77777777" w:rsidTr="00D45AD4">
      <w:trPr>
        <w:trHeight w:val="1026"/>
      </w:trPr>
      <w:tc>
        <w:tcPr>
          <w:tcW w:w="1592" w:type="dxa"/>
          <w:shd w:val="clear" w:color="auto" w:fill="auto"/>
          <w:vAlign w:val="center"/>
        </w:tcPr>
        <w:p w14:paraId="2C2B5C12" w14:textId="5E20DB34" w:rsidR="002C4093" w:rsidRPr="002A7BB2" w:rsidRDefault="002A7BB2" w:rsidP="002A7BB2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Georgia" w:eastAsia="Calibri" w:hAnsi="Georgia" w:cs="Times New Roman"/>
              <w:b/>
              <w:noProof/>
              <w:sz w:val="44"/>
              <w:szCs w:val="24"/>
            </w:rPr>
          </w:pPr>
          <w:r w:rsidRPr="002A7BB2">
            <w:rPr>
              <w:rFonts w:ascii="Georgia" w:eastAsia="Calibri" w:hAnsi="Georgia" w:cs="Times New Roman"/>
              <w:b/>
              <w:noProof/>
              <w:sz w:val="44"/>
              <w:szCs w:val="24"/>
            </w:rPr>
            <w:drawing>
              <wp:inline distT="0" distB="0" distL="0" distR="0" wp14:anchorId="2D8638AD" wp14:editId="464F7A72">
                <wp:extent cx="476518" cy="476518"/>
                <wp:effectExtent l="0" t="0" r="0" b="0"/>
                <wp:docPr id="2" name="Picture 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504" cy="4875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35" w:type="dxa"/>
          <w:shd w:val="clear" w:color="auto" w:fill="auto"/>
          <w:vAlign w:val="center"/>
        </w:tcPr>
        <w:p w14:paraId="39413EDD" w14:textId="1B36F630" w:rsidR="002A7BB2" w:rsidRPr="00D45AD4" w:rsidRDefault="00AD44E8" w:rsidP="00731F26">
          <w:pPr>
            <w:spacing w:after="0"/>
            <w:rPr>
              <w:rFonts w:ascii="Georgia" w:eastAsia="Calibri" w:hAnsi="Georgia" w:cs="Times New Roman"/>
              <w:b/>
              <w:sz w:val="32"/>
              <w:szCs w:val="32"/>
            </w:rPr>
          </w:pPr>
          <w:r>
            <w:rPr>
              <w:rFonts w:ascii="Georgia" w:eastAsia="Calibri" w:hAnsi="Georgia" w:cs="Times New Roman"/>
              <w:b/>
              <w:sz w:val="32"/>
              <w:szCs w:val="32"/>
            </w:rPr>
            <w:t>HOLIDAY</w:t>
          </w:r>
          <w:r w:rsidR="002A7BB2" w:rsidRPr="00D45AD4">
            <w:rPr>
              <w:rFonts w:ascii="Georgia" w:eastAsia="Calibri" w:hAnsi="Georgia" w:cs="Times New Roman"/>
              <w:b/>
              <w:sz w:val="32"/>
              <w:szCs w:val="32"/>
            </w:rPr>
            <w:t xml:space="preserve"> MARKET</w:t>
          </w:r>
        </w:p>
        <w:p w14:paraId="58B1C66E" w14:textId="209DB260" w:rsidR="002A7BB2" w:rsidRPr="00D45AD4" w:rsidRDefault="00AD44E8" w:rsidP="00731F26">
          <w:pPr>
            <w:spacing w:after="0"/>
            <w:rPr>
              <w:rFonts w:ascii="Georgia" w:eastAsia="Calibri" w:hAnsi="Georgia" w:cs="Times New Roman"/>
              <w:b/>
              <w:sz w:val="32"/>
              <w:szCs w:val="32"/>
            </w:rPr>
          </w:pPr>
          <w:r>
            <w:rPr>
              <w:rFonts w:ascii="Georgia" w:eastAsia="Calibri" w:hAnsi="Georgia" w:cs="Times New Roman"/>
              <w:b/>
              <w:sz w:val="32"/>
              <w:szCs w:val="32"/>
            </w:rPr>
            <w:t>December</w:t>
          </w:r>
          <w:r w:rsidR="005D2C9C">
            <w:rPr>
              <w:rFonts w:ascii="Georgia" w:eastAsia="Calibri" w:hAnsi="Georgia" w:cs="Times New Roman"/>
              <w:b/>
              <w:sz w:val="32"/>
              <w:szCs w:val="32"/>
            </w:rPr>
            <w:t xml:space="preserve"> </w:t>
          </w:r>
          <w:proofErr w:type="gramStart"/>
          <w:r w:rsidR="005D2C9C">
            <w:rPr>
              <w:rFonts w:ascii="Georgia" w:eastAsia="Calibri" w:hAnsi="Georgia" w:cs="Times New Roman"/>
              <w:b/>
              <w:sz w:val="32"/>
              <w:szCs w:val="32"/>
            </w:rPr>
            <w:t>16</w:t>
          </w:r>
          <w:r>
            <w:rPr>
              <w:rFonts w:ascii="Georgia" w:eastAsia="Calibri" w:hAnsi="Georgia" w:cs="Times New Roman"/>
              <w:b/>
              <w:sz w:val="32"/>
              <w:szCs w:val="32"/>
            </w:rPr>
            <w:t xml:space="preserve"> </w:t>
          </w:r>
          <w:r w:rsidR="00423FDF">
            <w:rPr>
              <w:rFonts w:ascii="Georgia" w:eastAsia="Calibri" w:hAnsi="Georgia" w:cs="Times New Roman"/>
              <w:b/>
              <w:sz w:val="32"/>
              <w:szCs w:val="32"/>
            </w:rPr>
            <w:t>,</w:t>
          </w:r>
          <w:proofErr w:type="gramEnd"/>
          <w:r w:rsidR="00423FDF">
            <w:rPr>
              <w:rFonts w:ascii="Georgia" w:eastAsia="Calibri" w:hAnsi="Georgia" w:cs="Times New Roman"/>
              <w:b/>
              <w:sz w:val="32"/>
              <w:szCs w:val="32"/>
            </w:rPr>
            <w:t xml:space="preserve"> 2</w:t>
          </w:r>
          <w:r w:rsidR="002A7BB2" w:rsidRPr="00D45AD4">
            <w:rPr>
              <w:rFonts w:ascii="Georgia" w:eastAsia="Calibri" w:hAnsi="Georgia" w:cs="Times New Roman"/>
              <w:b/>
              <w:sz w:val="32"/>
              <w:szCs w:val="32"/>
            </w:rPr>
            <w:t xml:space="preserve">023 ~ </w:t>
          </w:r>
          <w:r w:rsidR="00423FDF">
            <w:rPr>
              <w:rFonts w:ascii="Georgia" w:eastAsia="Calibri" w:hAnsi="Georgia" w:cs="Times New Roman"/>
              <w:b/>
              <w:sz w:val="32"/>
              <w:szCs w:val="32"/>
            </w:rPr>
            <w:t>9am</w:t>
          </w:r>
          <w:r w:rsidR="002A7BB2" w:rsidRPr="00D45AD4">
            <w:rPr>
              <w:rFonts w:ascii="Georgia" w:eastAsia="Calibri" w:hAnsi="Georgia" w:cs="Times New Roman"/>
              <w:b/>
              <w:sz w:val="32"/>
              <w:szCs w:val="32"/>
            </w:rPr>
            <w:t xml:space="preserve"> to </w:t>
          </w:r>
          <w:r w:rsidR="005D2C9C">
            <w:rPr>
              <w:rFonts w:ascii="Georgia" w:eastAsia="Calibri" w:hAnsi="Georgia" w:cs="Times New Roman"/>
              <w:b/>
              <w:sz w:val="32"/>
              <w:szCs w:val="32"/>
            </w:rPr>
            <w:t>3</w:t>
          </w:r>
          <w:r w:rsidR="00423FDF">
            <w:rPr>
              <w:rFonts w:ascii="Georgia" w:eastAsia="Calibri" w:hAnsi="Georgia" w:cs="Times New Roman"/>
              <w:b/>
              <w:sz w:val="32"/>
              <w:szCs w:val="32"/>
            </w:rPr>
            <w:t>pm</w:t>
          </w:r>
        </w:p>
        <w:p w14:paraId="1677E6C6" w14:textId="7CA81EC8" w:rsidR="002C4093" w:rsidRPr="00D45AD4" w:rsidRDefault="002A7BB2" w:rsidP="00731F26">
          <w:pPr>
            <w:spacing w:after="0"/>
            <w:rPr>
              <w:rFonts w:ascii="Georgia" w:eastAsia="Calibri" w:hAnsi="Georgia" w:cs="Times New Roman"/>
              <w:sz w:val="32"/>
              <w:szCs w:val="32"/>
            </w:rPr>
          </w:pPr>
          <w:r w:rsidRPr="00D45AD4">
            <w:rPr>
              <w:rFonts w:ascii="Georgia" w:eastAsia="Calibri" w:hAnsi="Georgia" w:cs="Times New Roman"/>
              <w:b/>
              <w:sz w:val="32"/>
              <w:szCs w:val="32"/>
            </w:rPr>
            <w:t>VENDOR REGISTRATION FORM</w:t>
          </w:r>
        </w:p>
      </w:tc>
    </w:tr>
  </w:tbl>
  <w:p w14:paraId="08DB35E1" w14:textId="77777777" w:rsidR="00650259" w:rsidRPr="002A7BB2" w:rsidRDefault="00650259" w:rsidP="00E32C4E">
    <w:pPr>
      <w:pStyle w:val="NoSpacing"/>
      <w:rPr>
        <w:rFonts w:ascii="Georgia" w:hAnsi="Georg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65125049">
    <w:abstractNumId w:val="11"/>
  </w:num>
  <w:num w:numId="2" w16cid:durableId="156385731">
    <w:abstractNumId w:val="7"/>
  </w:num>
  <w:num w:numId="3" w16cid:durableId="1872375298">
    <w:abstractNumId w:val="15"/>
  </w:num>
  <w:num w:numId="4" w16cid:durableId="396560241">
    <w:abstractNumId w:val="12"/>
  </w:num>
  <w:num w:numId="5" w16cid:durableId="553470298">
    <w:abstractNumId w:val="13"/>
  </w:num>
  <w:num w:numId="6" w16cid:durableId="379977850">
    <w:abstractNumId w:val="19"/>
  </w:num>
  <w:num w:numId="7" w16cid:durableId="1925142136">
    <w:abstractNumId w:val="6"/>
  </w:num>
  <w:num w:numId="8" w16cid:durableId="359936210">
    <w:abstractNumId w:val="10"/>
  </w:num>
  <w:num w:numId="9" w16cid:durableId="397553987">
    <w:abstractNumId w:val="17"/>
  </w:num>
  <w:num w:numId="10" w16cid:durableId="572355213">
    <w:abstractNumId w:val="1"/>
  </w:num>
  <w:num w:numId="11" w16cid:durableId="1788500416">
    <w:abstractNumId w:val="5"/>
  </w:num>
  <w:num w:numId="12" w16cid:durableId="715474059">
    <w:abstractNumId w:val="0"/>
  </w:num>
  <w:num w:numId="13" w16cid:durableId="1864979942">
    <w:abstractNumId w:val="2"/>
  </w:num>
  <w:num w:numId="14" w16cid:durableId="1009869243">
    <w:abstractNumId w:val="9"/>
  </w:num>
  <w:num w:numId="15" w16cid:durableId="1474979150">
    <w:abstractNumId w:val="8"/>
  </w:num>
  <w:num w:numId="16" w16cid:durableId="215704166">
    <w:abstractNumId w:val="16"/>
  </w:num>
  <w:num w:numId="17" w16cid:durableId="1954245172">
    <w:abstractNumId w:val="3"/>
  </w:num>
  <w:num w:numId="18" w16cid:durableId="1123116049">
    <w:abstractNumId w:val="21"/>
  </w:num>
  <w:num w:numId="19" w16cid:durableId="1727098064">
    <w:abstractNumId w:val="18"/>
  </w:num>
  <w:num w:numId="20" w16cid:durableId="180053899">
    <w:abstractNumId w:val="14"/>
  </w:num>
  <w:num w:numId="21" w16cid:durableId="501429723">
    <w:abstractNumId w:val="20"/>
  </w:num>
  <w:num w:numId="22" w16cid:durableId="12177417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BB2"/>
    <w:rsid w:val="0002273F"/>
    <w:rsid w:val="00052382"/>
    <w:rsid w:val="0006568A"/>
    <w:rsid w:val="000732E1"/>
    <w:rsid w:val="00076F0F"/>
    <w:rsid w:val="00084253"/>
    <w:rsid w:val="000A3897"/>
    <w:rsid w:val="000D1F49"/>
    <w:rsid w:val="001727CA"/>
    <w:rsid w:val="001743EA"/>
    <w:rsid w:val="001C4A3D"/>
    <w:rsid w:val="00212748"/>
    <w:rsid w:val="00230538"/>
    <w:rsid w:val="002462F3"/>
    <w:rsid w:val="00280385"/>
    <w:rsid w:val="002A7BB2"/>
    <w:rsid w:val="002C4093"/>
    <w:rsid w:val="002C56E6"/>
    <w:rsid w:val="00321235"/>
    <w:rsid w:val="0032431A"/>
    <w:rsid w:val="00346DE2"/>
    <w:rsid w:val="00361E11"/>
    <w:rsid w:val="003B4744"/>
    <w:rsid w:val="003B7B84"/>
    <w:rsid w:val="003F0847"/>
    <w:rsid w:val="0040090B"/>
    <w:rsid w:val="00423FDF"/>
    <w:rsid w:val="0044442C"/>
    <w:rsid w:val="004460CE"/>
    <w:rsid w:val="0046302A"/>
    <w:rsid w:val="00487D2D"/>
    <w:rsid w:val="004928F4"/>
    <w:rsid w:val="004D5D62"/>
    <w:rsid w:val="005112D0"/>
    <w:rsid w:val="00577E06"/>
    <w:rsid w:val="005A3BF7"/>
    <w:rsid w:val="005B0806"/>
    <w:rsid w:val="005D2C9C"/>
    <w:rsid w:val="005F2035"/>
    <w:rsid w:val="005F7990"/>
    <w:rsid w:val="0063739C"/>
    <w:rsid w:val="00650259"/>
    <w:rsid w:val="00666E7F"/>
    <w:rsid w:val="0069012B"/>
    <w:rsid w:val="006A048E"/>
    <w:rsid w:val="006E629B"/>
    <w:rsid w:val="00701B70"/>
    <w:rsid w:val="00703287"/>
    <w:rsid w:val="00731F26"/>
    <w:rsid w:val="00760D65"/>
    <w:rsid w:val="00770F25"/>
    <w:rsid w:val="007A06DC"/>
    <w:rsid w:val="007A35A8"/>
    <w:rsid w:val="007B0A85"/>
    <w:rsid w:val="007C6A52"/>
    <w:rsid w:val="007D3A5E"/>
    <w:rsid w:val="007E0ED1"/>
    <w:rsid w:val="007E53F3"/>
    <w:rsid w:val="0081589B"/>
    <w:rsid w:val="0082043E"/>
    <w:rsid w:val="008949FE"/>
    <w:rsid w:val="00897273"/>
    <w:rsid w:val="008E203A"/>
    <w:rsid w:val="0090507B"/>
    <w:rsid w:val="0091229C"/>
    <w:rsid w:val="009313A1"/>
    <w:rsid w:val="00940E73"/>
    <w:rsid w:val="0098597D"/>
    <w:rsid w:val="00986373"/>
    <w:rsid w:val="00997BCE"/>
    <w:rsid w:val="009F619A"/>
    <w:rsid w:val="009F6DDE"/>
    <w:rsid w:val="00A07415"/>
    <w:rsid w:val="00A370A8"/>
    <w:rsid w:val="00A65D5E"/>
    <w:rsid w:val="00A97C03"/>
    <w:rsid w:val="00AD44E8"/>
    <w:rsid w:val="00B25CE8"/>
    <w:rsid w:val="00B538A9"/>
    <w:rsid w:val="00B83BAC"/>
    <w:rsid w:val="00BB4CF3"/>
    <w:rsid w:val="00BD06C8"/>
    <w:rsid w:val="00BD3CE5"/>
    <w:rsid w:val="00BD4753"/>
    <w:rsid w:val="00BD5CB1"/>
    <w:rsid w:val="00BE62EE"/>
    <w:rsid w:val="00C003BA"/>
    <w:rsid w:val="00C46878"/>
    <w:rsid w:val="00C939D7"/>
    <w:rsid w:val="00CA7DD7"/>
    <w:rsid w:val="00CB4A51"/>
    <w:rsid w:val="00CC6E04"/>
    <w:rsid w:val="00CD33C4"/>
    <w:rsid w:val="00CD4532"/>
    <w:rsid w:val="00CD47B0"/>
    <w:rsid w:val="00CE6104"/>
    <w:rsid w:val="00CE7918"/>
    <w:rsid w:val="00D16163"/>
    <w:rsid w:val="00D27C15"/>
    <w:rsid w:val="00D41B6D"/>
    <w:rsid w:val="00D45AD4"/>
    <w:rsid w:val="00D62363"/>
    <w:rsid w:val="00D80B83"/>
    <w:rsid w:val="00D85A7E"/>
    <w:rsid w:val="00DA6085"/>
    <w:rsid w:val="00DB3FAD"/>
    <w:rsid w:val="00E32C4E"/>
    <w:rsid w:val="00E61C09"/>
    <w:rsid w:val="00E677FE"/>
    <w:rsid w:val="00E84F86"/>
    <w:rsid w:val="00EA3841"/>
    <w:rsid w:val="00EB3B58"/>
    <w:rsid w:val="00EB563B"/>
    <w:rsid w:val="00EC7359"/>
    <w:rsid w:val="00EE3054"/>
    <w:rsid w:val="00F00606"/>
    <w:rsid w:val="00F01256"/>
    <w:rsid w:val="00F33853"/>
    <w:rsid w:val="00F62A1B"/>
    <w:rsid w:val="00FC7475"/>
    <w:rsid w:val="00FE78A0"/>
    <w:rsid w:val="00FF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EBCB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A7BB2"/>
    <w:rPr>
      <w:color w:val="605E5C"/>
      <w:shd w:val="clear" w:color="auto" w:fill="E1DFDD"/>
    </w:rPr>
  </w:style>
  <w:style w:type="paragraph" w:customStyle="1" w:styleId="font9">
    <w:name w:val="font_9"/>
    <w:basedOn w:val="Normal"/>
    <w:rsid w:val="0081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5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fromdothan@gmail.com" TargetMode="External"/><Relationship Id="rId1" Type="http://schemas.openxmlformats.org/officeDocument/2006/relationships/hyperlink" Target="mailto:Fromdothan@gmail.com" TargetMode="External"/><Relationship Id="rId4" Type="http://schemas.openxmlformats.org/officeDocument/2006/relationships/hyperlink" Target="http://www.dothanmercant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md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1931C8028D4FB8BE0D2C575D212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F3644-0BE6-444B-806E-F77EB5BEC7FD}"/>
      </w:docPartPr>
      <w:docPartBody>
        <w:p w:rsidR="00C07EC0" w:rsidRDefault="00182C6A">
          <w:pPr>
            <w:pStyle w:val="491931C8028D4FB8BE0D2C575D212FAA"/>
          </w:pPr>
          <w:r w:rsidRPr="00346DE2">
            <w:t>Address</w:t>
          </w:r>
        </w:p>
      </w:docPartBody>
    </w:docPart>
    <w:docPart>
      <w:docPartPr>
        <w:name w:val="22E8C0B049D64DC88347900AF42E7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094A6-8E84-4520-B62B-66484A4F4CB4}"/>
      </w:docPartPr>
      <w:docPartBody>
        <w:p w:rsidR="00C07EC0" w:rsidRDefault="00182C6A">
          <w:pPr>
            <w:pStyle w:val="22E8C0B049D64DC88347900AF42E77C6"/>
          </w:pPr>
          <w:r w:rsidRPr="00346DE2">
            <w:t>City/State/Zip</w:t>
          </w:r>
        </w:p>
      </w:docPartBody>
    </w:docPart>
    <w:docPart>
      <w:docPartPr>
        <w:name w:val="6882A1BE959D4CC691B6624615894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D3BD5-C0B3-42E0-ADED-AA1205B8030F}"/>
      </w:docPartPr>
      <w:docPartBody>
        <w:p w:rsidR="00C07EC0" w:rsidRDefault="00182C6A">
          <w:pPr>
            <w:pStyle w:val="6882A1BE959D4CC691B66246158949CF"/>
          </w:pPr>
          <w:r w:rsidRPr="00346DE2">
            <w:t>Home Phone</w:t>
          </w:r>
        </w:p>
      </w:docPartBody>
    </w:docPart>
    <w:docPart>
      <w:docPartPr>
        <w:name w:val="1DC9599C2C854544BD6E4EBF9A535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824C1-2E34-44C4-B2C9-C0C61B3A31D5}"/>
      </w:docPartPr>
      <w:docPartBody>
        <w:p w:rsidR="00C07EC0" w:rsidRDefault="00182C6A">
          <w:pPr>
            <w:pStyle w:val="1DC9599C2C854544BD6E4EBF9A5356A0"/>
          </w:pPr>
          <w:r w:rsidRPr="00346DE2">
            <w:t>Cell Phone</w:t>
          </w:r>
        </w:p>
      </w:docPartBody>
    </w:docPart>
    <w:docPart>
      <w:docPartPr>
        <w:name w:val="9405D6E9791F4F53A944A316DF12C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491DE-D4E3-4996-ADFF-FF66C95D3319}"/>
      </w:docPartPr>
      <w:docPartBody>
        <w:p w:rsidR="00C07EC0" w:rsidRDefault="00182C6A">
          <w:pPr>
            <w:pStyle w:val="9405D6E9791F4F53A944A316DF12C229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C3"/>
    <w:rsid w:val="00182C6A"/>
    <w:rsid w:val="004930B8"/>
    <w:rsid w:val="004A0767"/>
    <w:rsid w:val="00682BD8"/>
    <w:rsid w:val="009E1BC3"/>
    <w:rsid w:val="00C07EC0"/>
    <w:rsid w:val="00D06EFB"/>
    <w:rsid w:val="00D4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1931C8028D4FB8BE0D2C575D212FAA">
    <w:name w:val="491931C8028D4FB8BE0D2C575D212FAA"/>
  </w:style>
  <w:style w:type="paragraph" w:customStyle="1" w:styleId="22E8C0B049D64DC88347900AF42E77C6">
    <w:name w:val="22E8C0B049D64DC88347900AF42E77C6"/>
  </w:style>
  <w:style w:type="paragraph" w:customStyle="1" w:styleId="6882A1BE959D4CC691B66246158949CF">
    <w:name w:val="6882A1BE959D4CC691B66246158949CF"/>
  </w:style>
  <w:style w:type="paragraph" w:customStyle="1" w:styleId="1DC9599C2C854544BD6E4EBF9A5356A0">
    <w:name w:val="1DC9599C2C854544BD6E4EBF9A5356A0"/>
  </w:style>
  <w:style w:type="paragraph" w:customStyle="1" w:styleId="9405D6E9791F4F53A944A316DF12C229">
    <w:name w:val="9405D6E9791F4F53A944A316DF12C2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6E62133-69DE-45CE-9D56-835D0C2F83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2023-12-02T14:25:00Z</dcterms:created>
  <dcterms:modified xsi:type="dcterms:W3CDTF">2023-12-02T14:25:00Z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